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AD1" w:rsidRDefault="007C5AD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s1026" type="#_x0000_t75" alt="il-papiro-firenze.png" style="position:absolute;margin-left:27.5pt;margin-top:9pt;width:129pt;height:142.5pt;z-index:-251659776;visibility:visible">
            <v:imagedata r:id="rId4" o:title=""/>
          </v:shape>
        </w:pict>
      </w:r>
      <w:r>
        <w:t xml:space="preserve">         </w:t>
      </w:r>
    </w:p>
    <w:p w:rsidR="007C5AD1" w:rsidRPr="00EC29C4" w:rsidRDefault="007C5AD1">
      <w:pPr>
        <w:rPr>
          <w:b/>
          <w:color w:val="993300"/>
        </w:rPr>
      </w:pPr>
      <w:r>
        <w:t xml:space="preserve">                                                                                                           </w:t>
      </w:r>
      <w:r w:rsidRPr="00EC29C4">
        <w:rPr>
          <w:b/>
          <w:color w:val="993300"/>
        </w:rPr>
        <w:t>Home   About Us  Contact Us  Stores   Italian Website</w:t>
      </w:r>
      <w:r w:rsidRPr="00EC29C4">
        <w:rPr>
          <w:b/>
          <w:color w:val="993300"/>
          <w:u w:val="single"/>
        </w:rPr>
        <w:t xml:space="preserve"> </w:t>
      </w:r>
      <w:r w:rsidRPr="00EC29C4">
        <w:rPr>
          <w:b/>
          <w:color w:val="993300"/>
        </w:rPr>
        <w:t xml:space="preserve">  </w:t>
      </w:r>
    </w:p>
    <w:p w:rsidR="007C5AD1" w:rsidRPr="00EC29C4" w:rsidRDefault="007C5AD1">
      <w:pPr>
        <w:rPr>
          <w:b/>
          <w:color w:val="993300"/>
        </w:rPr>
      </w:pPr>
      <w:r w:rsidRPr="00EC29C4">
        <w:rPr>
          <w:b/>
        </w:rPr>
        <w:t xml:space="preserve">                                                                        </w:t>
      </w:r>
      <w:r w:rsidRPr="00EC29C4">
        <w:rPr>
          <w:b/>
          <w:color w:val="993300"/>
        </w:rPr>
        <w:t xml:space="preserve">Catalog  Printing  Custom  Orders  Wholesale  Corporate Franchising  As featured In </w:t>
      </w:r>
    </w:p>
    <w:p w:rsidR="007C5AD1" w:rsidRDefault="007C5AD1">
      <w:pPr>
        <w:rPr>
          <w:rFonts w:ascii="Gabriola" w:hAnsi="Gabriola" w:cs="FreesiaUPC"/>
          <w:color w:val="993300"/>
          <w:sz w:val="28"/>
          <w:szCs w:val="28"/>
        </w:rPr>
      </w:pPr>
      <w:r w:rsidRPr="00886E3A">
        <w:rPr>
          <w:rFonts w:ascii="Gabriola" w:hAnsi="Gabriola" w:cs="FreesiaUPC"/>
          <w:color w:val="993300"/>
          <w:sz w:val="28"/>
          <w:szCs w:val="28"/>
        </w:rPr>
        <w:t xml:space="preserve">   </w:t>
      </w:r>
    </w:p>
    <w:p w:rsidR="007C5AD1" w:rsidRDefault="007C5AD1">
      <w:pPr>
        <w:rPr>
          <w:rFonts w:ascii="Gabriola" w:hAnsi="Gabriola" w:cs="FreesiaUPC"/>
          <w:color w:val="993300"/>
          <w:sz w:val="28"/>
          <w:szCs w:val="28"/>
        </w:rPr>
      </w:pPr>
    </w:p>
    <w:p w:rsidR="007C5AD1" w:rsidRPr="00882E34" w:rsidRDefault="007C5AD1">
      <w:pPr>
        <w:rPr>
          <w:rFonts w:cs="FreesiaUPC"/>
          <w:color w:val="993300"/>
        </w:rPr>
      </w:pPr>
      <w:r>
        <w:rPr>
          <w:rFonts w:cs="FreesiaUPC"/>
          <w:color w:val="993300"/>
        </w:rPr>
        <w:t xml:space="preserve">     Where to find our store</w:t>
      </w:r>
      <w:r w:rsidRPr="00882E34">
        <w:rPr>
          <w:rFonts w:cs="FreesiaUPC"/>
          <w:color w:val="993300"/>
        </w:rPr>
        <w:t>s all over the world:</w:t>
      </w:r>
    </w:p>
    <w:p w:rsidR="007C5AD1" w:rsidRDefault="007C5AD1" w:rsidP="003E57B9">
      <w:pPr>
        <w:spacing w:after="0" w:line="240" w:lineRule="auto"/>
        <w:rPr>
          <w:rFonts w:cs="FreesiaUPC"/>
          <w:b/>
          <w:color w:val="993300"/>
        </w:rPr>
      </w:pPr>
      <w:r>
        <w:rPr>
          <w:rFonts w:cs="FreesiaUPC"/>
          <w:b/>
          <w:color w:val="993300"/>
        </w:rPr>
        <w:t xml:space="preserve">    </w:t>
      </w:r>
      <w:r w:rsidRPr="00882E34">
        <w:rPr>
          <w:rFonts w:cs="FreesiaUPC"/>
          <w:b/>
          <w:color w:val="993300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Pr="00882E34">
            <w:rPr>
              <w:rFonts w:cs="FreesiaUPC"/>
              <w:b/>
              <w:color w:val="993300"/>
            </w:rPr>
            <w:t>United States</w:t>
          </w:r>
        </w:smartTag>
      </w:smartTag>
      <w:r w:rsidRPr="00882E34">
        <w:rPr>
          <w:rFonts w:cs="FreesiaUPC"/>
          <w:b/>
          <w:color w:val="993300"/>
        </w:rPr>
        <w:t>:</w:t>
      </w:r>
    </w:p>
    <w:p w:rsidR="007C5AD1" w:rsidRPr="00882E34" w:rsidRDefault="007C5AD1" w:rsidP="003E57B9">
      <w:pPr>
        <w:spacing w:after="0" w:line="240" w:lineRule="auto"/>
        <w:rPr>
          <w:rFonts w:cs="FreesiaUPC"/>
          <w:b/>
          <w:color w:val="993300"/>
        </w:rPr>
      </w:pPr>
    </w:p>
    <w:p w:rsidR="007C5AD1" w:rsidRPr="00882E34" w:rsidRDefault="007C5AD1" w:rsidP="003E57B9">
      <w:pPr>
        <w:spacing w:after="0" w:line="240" w:lineRule="auto"/>
        <w:rPr>
          <w:rFonts w:cs="FreesiaUPC"/>
          <w:color w:val="993300"/>
        </w:rPr>
      </w:pPr>
      <w:r>
        <w:rPr>
          <w:noProof/>
        </w:rPr>
        <w:pict>
          <v:shape id="_x0000_s1027" type="#_x0000_t75" style="position:absolute;margin-left:451pt;margin-top:12.55pt;width:126.5pt;height:94.8pt;z-index:251659776" stroked="t" strokecolor="#930" strokeweight="1.5pt">
            <v:imagedata r:id="rId5" o:title=""/>
          </v:shape>
        </w:pict>
      </w:r>
      <w:r>
        <w:rPr>
          <w:noProof/>
        </w:rPr>
        <w:pict>
          <v:shape id="_x0000_s1028" type="#_x0000_t75" style="position:absolute;margin-left:302.5pt;margin-top:12.9pt;width:126.5pt;height:91.9pt;z-index:251657728" stroked="t" strokecolor="#930" strokeweight="1.5pt">
            <v:imagedata r:id="rId6" o:title=""/>
          </v:shape>
        </w:pict>
      </w:r>
      <w:r w:rsidRPr="00CE38F4">
        <w:rPr>
          <w:rFonts w:cs="FreesiaUPC"/>
          <w:b/>
          <w:color w:val="993300"/>
          <w:sz w:val="24"/>
          <w:szCs w:val="24"/>
        </w:rPr>
        <w:t xml:space="preserve">     IL PAPIRO</w:t>
      </w:r>
      <w:r w:rsidRPr="00882E34">
        <w:rPr>
          <w:rFonts w:cs="FreesiaUPC"/>
          <w:color w:val="993300"/>
        </w:rPr>
        <w:t xml:space="preserve">  </w:t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smartTag w:uri="urn:schemas-microsoft-com:office:smarttags" w:element="Street">
              <w:r w:rsidRPr="00882E34">
                <w:rPr>
                  <w:rFonts w:cs="FreesiaUPC"/>
                  <w:color w:val="993300"/>
                </w:rPr>
                <w:t>1021 Lexington Avenue</w:t>
              </w:r>
            </w:smartTag>
          </w:smartTag>
          <w:r w:rsidRPr="00882E34">
            <w:rPr>
              <w:rFonts w:cs="FreesiaUPC"/>
              <w:color w:val="993300"/>
            </w:rPr>
            <w:t xml:space="preserve">, </w:t>
          </w:r>
          <w:smartTag w:uri="urn:schemas-microsoft-com:office:smarttags" w:element="City">
            <w:r w:rsidRPr="00882E34">
              <w:rPr>
                <w:rFonts w:cs="FreesiaUPC"/>
                <w:color w:val="993300"/>
              </w:rPr>
              <w:t>New York</w:t>
            </w:r>
          </w:smartTag>
          <w:r w:rsidRPr="00882E34">
            <w:rPr>
              <w:rFonts w:cs="FreesiaUPC"/>
              <w:color w:val="993300"/>
            </w:rPr>
            <w:t xml:space="preserve">, </w:t>
          </w:r>
          <w:smartTag w:uri="urn:schemas-microsoft-com:office:smarttags" w:element="State">
            <w:r w:rsidRPr="00882E34">
              <w:rPr>
                <w:rFonts w:cs="FreesiaUPC"/>
                <w:color w:val="993300"/>
              </w:rPr>
              <w:t>NY</w:t>
            </w:r>
          </w:smartTag>
          <w:r w:rsidRPr="00882E34">
            <w:rPr>
              <w:rFonts w:cs="FreesiaUPC"/>
              <w:color w:val="993300"/>
            </w:rPr>
            <w:t xml:space="preserve"> </w:t>
          </w:r>
          <w:smartTag w:uri="urn:schemas-microsoft-com:office:smarttags" w:element="PostalCode">
            <w:r w:rsidRPr="00882E34">
              <w:rPr>
                <w:rFonts w:cs="FreesiaUPC"/>
                <w:color w:val="993300"/>
              </w:rPr>
              <w:t>10021</w:t>
            </w:r>
          </w:smartTag>
        </w:smartTag>
      </w:smartTag>
      <w:r w:rsidRPr="00882E34">
        <w:rPr>
          <w:rFonts w:cs="FreesiaUPC"/>
          <w:color w:val="993300"/>
        </w:rPr>
        <w:t xml:space="preserve">                       </w:t>
      </w:r>
      <w:r w:rsidRPr="00882E34">
        <w:rPr>
          <w:rFonts w:cs="FreesiaUPC"/>
          <w:b/>
          <w:color w:val="993300"/>
        </w:rPr>
        <w:t xml:space="preserve">   </w:t>
      </w:r>
      <w:r w:rsidRPr="00882E34">
        <w:rPr>
          <w:rFonts w:cs="FreesiaUPC"/>
          <w:color w:val="993300"/>
        </w:rPr>
        <w:t xml:space="preserve">                    </w:t>
      </w:r>
    </w:p>
    <w:p w:rsidR="007C5AD1" w:rsidRPr="00882E34" w:rsidRDefault="007C5AD1" w:rsidP="00620F43">
      <w:pPr>
        <w:tabs>
          <w:tab w:val="left" w:pos="8715"/>
        </w:tabs>
        <w:spacing w:after="0" w:line="240" w:lineRule="auto"/>
        <w:rPr>
          <w:rFonts w:cs="FreesiaUPC"/>
          <w:color w:val="993300"/>
        </w:rPr>
      </w:pPr>
      <w:r w:rsidRPr="00882E34">
        <w:rPr>
          <w:rFonts w:cs="FreesiaUPC"/>
          <w:color w:val="993300"/>
        </w:rPr>
        <w:t xml:space="preserve">     Tel:212.288.9330</w:t>
      </w:r>
      <w:r w:rsidRPr="00882E34">
        <w:rPr>
          <w:rFonts w:cs="FreesiaUPC"/>
          <w:color w:val="993300"/>
        </w:rPr>
        <w:tab/>
      </w:r>
    </w:p>
    <w:p w:rsidR="007C5AD1" w:rsidRPr="00882E34" w:rsidRDefault="007C5AD1" w:rsidP="00620F43">
      <w:pPr>
        <w:spacing w:after="0" w:line="240" w:lineRule="auto"/>
        <w:rPr>
          <w:rFonts w:cs="FreesiaUPC"/>
          <w:color w:val="993300"/>
        </w:rPr>
      </w:pPr>
      <w:r>
        <w:rPr>
          <w:rFonts w:cs="FreesiaUPC"/>
          <w:color w:val="993300"/>
        </w:rPr>
        <w:t xml:space="preserve">     Fax: 212.570.1587</w:t>
      </w:r>
      <w:r w:rsidRPr="00882E34">
        <w:rPr>
          <w:rFonts w:cs="FreesiaUPC"/>
          <w:color w:val="993300"/>
        </w:rPr>
        <w:t xml:space="preserve">                                                                                   </w:t>
      </w:r>
    </w:p>
    <w:p w:rsidR="007C5AD1" w:rsidRPr="00882E34" w:rsidRDefault="007C5AD1" w:rsidP="00620F43">
      <w:pPr>
        <w:spacing w:after="0" w:line="240" w:lineRule="auto"/>
        <w:rPr>
          <w:rFonts w:cs="FreesiaUPC"/>
          <w:color w:val="993300"/>
        </w:rPr>
      </w:pPr>
      <w:r>
        <w:rPr>
          <w:rFonts w:cs="FreesiaUPC"/>
          <w:color w:val="993300"/>
        </w:rPr>
        <w:t xml:space="preserve">     Toll free: 866.4.Papiro</w:t>
      </w:r>
    </w:p>
    <w:p w:rsidR="007C5AD1" w:rsidRPr="00882E34" w:rsidRDefault="007C5AD1" w:rsidP="00620F43">
      <w:pPr>
        <w:spacing w:after="0" w:line="240" w:lineRule="auto"/>
        <w:rPr>
          <w:rFonts w:cs="FreesiaUPC"/>
          <w:color w:val="993300"/>
        </w:rPr>
      </w:pPr>
      <w:r w:rsidRPr="00882E34">
        <w:rPr>
          <w:rFonts w:cs="FreesiaUPC"/>
          <w:color w:val="993300"/>
        </w:rPr>
        <w:t xml:space="preserve">    </w:t>
      </w:r>
      <w:r>
        <w:rPr>
          <w:rFonts w:cs="FreesiaUPC"/>
          <w:color w:val="993300"/>
        </w:rPr>
        <w:t xml:space="preserve"> </w:t>
      </w:r>
      <w:r w:rsidRPr="00882E34">
        <w:rPr>
          <w:rFonts w:cs="FreesiaUPC"/>
          <w:color w:val="993300"/>
        </w:rPr>
        <w:t xml:space="preserve"> </w:t>
      </w:r>
      <w:hyperlink r:id="rId7" w:history="1">
        <w:r w:rsidRPr="00882E34">
          <w:rPr>
            <w:rStyle w:val="Hyperlink"/>
            <w:rFonts w:cs="FreesiaUPC"/>
            <w:color w:val="993300"/>
          </w:rPr>
          <w:t>www.ILpapirofirenze.com</w:t>
        </w:r>
      </w:hyperlink>
    </w:p>
    <w:p w:rsidR="007C5AD1" w:rsidRPr="00882E34" w:rsidRDefault="007C5AD1" w:rsidP="00620F43">
      <w:pPr>
        <w:spacing w:after="0" w:line="240" w:lineRule="auto"/>
        <w:rPr>
          <w:color w:val="993300"/>
        </w:rPr>
      </w:pPr>
      <w:r w:rsidRPr="00882E34">
        <w:rPr>
          <w:rFonts w:cs="FreesiaUPC"/>
          <w:color w:val="993300"/>
        </w:rPr>
        <w:t xml:space="preserve">    </w:t>
      </w:r>
      <w:r>
        <w:rPr>
          <w:rFonts w:cs="FreesiaUPC"/>
          <w:color w:val="993300"/>
        </w:rPr>
        <w:t xml:space="preserve">  Email: </w:t>
      </w:r>
      <w:r w:rsidRPr="00882E34">
        <w:rPr>
          <w:rFonts w:cs="FreesiaUPC"/>
          <w:color w:val="993300"/>
        </w:rPr>
        <w:t xml:space="preserve"> </w:t>
      </w:r>
      <w:hyperlink r:id="rId8" w:history="1">
        <w:r w:rsidRPr="00882E34">
          <w:rPr>
            <w:rStyle w:val="Hyperlink"/>
            <w:rFonts w:cs="FreesiaUPC"/>
            <w:color w:val="993300"/>
          </w:rPr>
          <w:t>info@ILpapirofirenze.com</w:t>
        </w:r>
      </w:hyperlink>
    </w:p>
    <w:p w:rsidR="007C5AD1" w:rsidRPr="00882E34" w:rsidRDefault="007C5AD1" w:rsidP="00620F43">
      <w:pPr>
        <w:spacing w:after="0" w:line="240" w:lineRule="auto"/>
        <w:rPr>
          <w:rFonts w:cs="FreesiaUPC"/>
          <w:color w:val="993300"/>
        </w:rPr>
      </w:pPr>
      <w:r w:rsidRPr="00882E34">
        <w:rPr>
          <w:rFonts w:cs="FreesiaUPC"/>
          <w:color w:val="993300"/>
        </w:rPr>
        <w:t xml:space="preserve">                                                                         </w:t>
      </w:r>
    </w:p>
    <w:p w:rsidR="007C5AD1" w:rsidRDefault="007C5AD1" w:rsidP="003412C5">
      <w:pPr>
        <w:spacing w:after="0"/>
        <w:rPr>
          <w:rFonts w:cs="FreesiaUPC"/>
          <w:b/>
          <w:color w:val="993300"/>
        </w:rPr>
      </w:pPr>
      <w:r w:rsidRPr="00882E34">
        <w:rPr>
          <w:rFonts w:cs="FreesiaUPC"/>
          <w:b/>
          <w:color w:val="993300"/>
        </w:rPr>
        <w:t xml:space="preserve">    </w:t>
      </w:r>
    </w:p>
    <w:p w:rsidR="007C5AD1" w:rsidRDefault="007C5AD1" w:rsidP="003412C5">
      <w:pPr>
        <w:spacing w:after="0"/>
        <w:rPr>
          <w:rFonts w:cs="FreesiaUPC"/>
          <w:b/>
          <w:color w:val="993300"/>
        </w:rPr>
      </w:pPr>
    </w:p>
    <w:p w:rsidR="007C5AD1" w:rsidRPr="00882E34" w:rsidRDefault="007C5AD1" w:rsidP="003412C5">
      <w:pPr>
        <w:spacing w:after="0"/>
        <w:rPr>
          <w:rFonts w:cs="FreesiaUPC"/>
          <w:color w:val="993300"/>
        </w:rPr>
      </w:pPr>
      <w:r w:rsidRPr="00CE38F4">
        <w:rPr>
          <w:rFonts w:cs="FreesiaUPC"/>
          <w:b/>
          <w:color w:val="993300"/>
          <w:sz w:val="24"/>
          <w:szCs w:val="24"/>
        </w:rPr>
        <w:t xml:space="preserve">  </w:t>
      </w:r>
      <w:r>
        <w:rPr>
          <w:rFonts w:cs="FreesiaUPC"/>
          <w:b/>
          <w:color w:val="993300"/>
          <w:sz w:val="24"/>
          <w:szCs w:val="24"/>
        </w:rPr>
        <w:t xml:space="preserve">  </w:t>
      </w:r>
      <w:r w:rsidRPr="00CE38F4">
        <w:rPr>
          <w:rFonts w:cs="FreesiaUPC"/>
          <w:b/>
          <w:color w:val="993300"/>
          <w:sz w:val="24"/>
          <w:szCs w:val="24"/>
        </w:rPr>
        <w:t xml:space="preserve"> IL PAPIRO</w:t>
      </w:r>
      <w:r w:rsidRPr="00882E34">
        <w:rPr>
          <w:rFonts w:cs="FreesiaUPC"/>
          <w:color w:val="993300"/>
        </w:rPr>
        <w:t xml:space="preserve">  </w:t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smartTag w:uri="urn:schemas-microsoft-com:office:smarttags" w:element="Street">
              <w:r w:rsidRPr="00882E34">
                <w:rPr>
                  <w:rFonts w:cs="FreesiaUPC"/>
                  <w:color w:val="993300"/>
                </w:rPr>
                <w:t>347 Worth Avenue</w:t>
              </w:r>
            </w:smartTag>
          </w:smartTag>
          <w:r w:rsidRPr="00882E34">
            <w:rPr>
              <w:rFonts w:cs="FreesiaUPC"/>
              <w:color w:val="993300"/>
            </w:rPr>
            <w:t xml:space="preserve">, </w:t>
          </w:r>
          <w:smartTag w:uri="urn:schemas-microsoft-com:office:smarttags" w:element="City">
            <w:r w:rsidRPr="00882E34">
              <w:rPr>
                <w:rFonts w:cs="FreesiaUPC"/>
                <w:color w:val="993300"/>
              </w:rPr>
              <w:t>Palm Beach</w:t>
            </w:r>
          </w:smartTag>
          <w:r w:rsidRPr="00882E34">
            <w:rPr>
              <w:rFonts w:cs="FreesiaUPC"/>
              <w:color w:val="993300"/>
            </w:rPr>
            <w:t xml:space="preserve">, </w:t>
          </w:r>
          <w:smartTag w:uri="urn:schemas-microsoft-com:office:smarttags" w:element="State">
            <w:r w:rsidRPr="00882E34">
              <w:rPr>
                <w:rFonts w:cs="FreesiaUPC"/>
                <w:color w:val="993300"/>
              </w:rPr>
              <w:t>FL</w:t>
            </w:r>
          </w:smartTag>
          <w:r w:rsidRPr="00882E34">
            <w:rPr>
              <w:rFonts w:cs="FreesiaUPC"/>
              <w:color w:val="993300"/>
            </w:rPr>
            <w:t xml:space="preserve"> </w:t>
          </w:r>
          <w:smartTag w:uri="urn:schemas-microsoft-com:office:smarttags" w:element="PostalCode">
            <w:r w:rsidRPr="00882E34">
              <w:rPr>
                <w:rFonts w:cs="FreesiaUPC"/>
                <w:color w:val="993300"/>
              </w:rPr>
              <w:t>33480</w:t>
            </w:r>
          </w:smartTag>
        </w:smartTag>
      </w:smartTag>
    </w:p>
    <w:p w:rsidR="007C5AD1" w:rsidRDefault="007C5AD1" w:rsidP="00620F43">
      <w:pPr>
        <w:tabs>
          <w:tab w:val="center" w:pos="5775"/>
          <w:tab w:val="left" w:pos="8865"/>
        </w:tabs>
        <w:spacing w:after="0" w:line="240" w:lineRule="auto"/>
        <w:rPr>
          <w:rFonts w:cs="FreesiaUPC"/>
          <w:color w:val="993300"/>
        </w:rPr>
      </w:pPr>
      <w:r>
        <w:rPr>
          <w:noProof/>
        </w:rPr>
        <w:pict>
          <v:shape id="_x0000_s1029" type="#_x0000_t75" style="position:absolute;margin-left:451pt;margin-top:7.2pt;width:126.5pt;height:100.95pt;z-index:251658752" stroked="t" strokecolor="#930" strokeweight="1.5pt">
            <v:imagedata r:id="rId9" o:title=""/>
          </v:shape>
        </w:pict>
      </w:r>
      <w:r>
        <w:rPr>
          <w:noProof/>
        </w:rPr>
        <w:pict>
          <v:shape id="_x0000_s1030" type="#_x0000_t75" style="position:absolute;margin-left:302.5pt;margin-top:7.2pt;width:126.5pt;height:100.95pt;z-index:251660800" stroked="t" strokecolor="#930" strokeweight="1.5pt">
            <v:imagedata r:id="rId10" o:title=""/>
          </v:shape>
        </w:pict>
      </w:r>
      <w:r w:rsidRPr="00882E34">
        <w:rPr>
          <w:rFonts w:cs="FreesiaUPC"/>
          <w:color w:val="993300"/>
        </w:rPr>
        <w:t xml:space="preserve">    </w:t>
      </w:r>
      <w:r>
        <w:rPr>
          <w:rFonts w:cs="FreesiaUPC"/>
          <w:color w:val="993300"/>
        </w:rPr>
        <w:t xml:space="preserve"> </w:t>
      </w:r>
      <w:r w:rsidRPr="00882E34">
        <w:rPr>
          <w:rFonts w:cs="FreesiaUPC"/>
          <w:color w:val="993300"/>
        </w:rPr>
        <w:t xml:space="preserve"> Tel: 561.833.5696</w:t>
      </w:r>
    </w:p>
    <w:p w:rsidR="007C5AD1" w:rsidRDefault="007C5AD1" w:rsidP="00620F43">
      <w:pPr>
        <w:tabs>
          <w:tab w:val="center" w:pos="5775"/>
          <w:tab w:val="left" w:pos="8865"/>
        </w:tabs>
        <w:spacing w:after="0" w:line="240" w:lineRule="auto"/>
        <w:rPr>
          <w:rFonts w:cs="FreesiaUPC"/>
          <w:color w:val="993300"/>
        </w:rPr>
      </w:pPr>
      <w:r>
        <w:rPr>
          <w:rFonts w:cs="FreesiaUPC"/>
          <w:color w:val="993300"/>
        </w:rPr>
        <w:t xml:space="preserve">      Fax: 561.833.5829</w:t>
      </w:r>
    </w:p>
    <w:p w:rsidR="007C5AD1" w:rsidRPr="00882E34" w:rsidRDefault="007C5AD1" w:rsidP="00620F43">
      <w:pPr>
        <w:tabs>
          <w:tab w:val="center" w:pos="5775"/>
          <w:tab w:val="left" w:pos="8865"/>
        </w:tabs>
        <w:spacing w:after="0" w:line="240" w:lineRule="auto"/>
        <w:rPr>
          <w:rFonts w:cs="FreesiaUPC"/>
          <w:color w:val="993300"/>
        </w:rPr>
      </w:pPr>
      <w:r>
        <w:rPr>
          <w:rFonts w:cs="FreesiaUPC"/>
          <w:color w:val="993300"/>
        </w:rPr>
        <w:t xml:space="preserve">      Toll free: 877.257.8056</w:t>
      </w:r>
      <w:r w:rsidRPr="00882E34">
        <w:rPr>
          <w:rFonts w:cs="FreesiaUPC"/>
          <w:color w:val="993300"/>
        </w:rPr>
        <w:tab/>
      </w:r>
      <w:r w:rsidRPr="00882E34">
        <w:rPr>
          <w:rFonts w:cs="FreesiaUPC"/>
          <w:color w:val="993300"/>
        </w:rPr>
        <w:tab/>
      </w:r>
    </w:p>
    <w:p w:rsidR="007C5AD1" w:rsidRPr="00882E34" w:rsidRDefault="007C5AD1" w:rsidP="00620F43">
      <w:pPr>
        <w:spacing w:after="0" w:line="240" w:lineRule="auto"/>
        <w:rPr>
          <w:rFonts w:cs="FreesiaUPC"/>
          <w:color w:val="993300"/>
        </w:rPr>
      </w:pPr>
      <w:r w:rsidRPr="00882E34">
        <w:rPr>
          <w:rFonts w:cs="FreesiaUPC"/>
          <w:color w:val="993300"/>
        </w:rPr>
        <w:t xml:space="preserve">      </w:t>
      </w:r>
      <w:hyperlink r:id="rId11" w:history="1">
        <w:r w:rsidRPr="00882E34">
          <w:rPr>
            <w:rStyle w:val="Hyperlink"/>
            <w:rFonts w:cs="FreesiaUPC"/>
            <w:color w:val="993300"/>
          </w:rPr>
          <w:t>www.ILpapirofirenze.com</w:t>
        </w:r>
      </w:hyperlink>
    </w:p>
    <w:p w:rsidR="007C5AD1" w:rsidRPr="00882E34" w:rsidRDefault="007C5AD1" w:rsidP="00620F43">
      <w:pPr>
        <w:spacing w:after="0" w:line="240" w:lineRule="auto"/>
        <w:rPr>
          <w:rFonts w:cs="FreesiaUPC"/>
          <w:color w:val="993300"/>
        </w:rPr>
      </w:pPr>
      <w:r w:rsidRPr="00882E34">
        <w:rPr>
          <w:rFonts w:cs="FreesiaUPC"/>
          <w:color w:val="993300"/>
        </w:rPr>
        <w:t xml:space="preserve">     </w:t>
      </w:r>
      <w:r>
        <w:rPr>
          <w:rFonts w:cs="FreesiaUPC"/>
          <w:color w:val="993300"/>
        </w:rPr>
        <w:t xml:space="preserve"> Email:  </w:t>
      </w:r>
      <w:r w:rsidRPr="00882E34">
        <w:rPr>
          <w:rFonts w:cs="FreesiaUPC"/>
          <w:color w:val="993300"/>
        </w:rPr>
        <w:t>info@ILpapirofirenze.com</w:t>
      </w:r>
    </w:p>
    <w:p w:rsidR="007C5AD1" w:rsidRPr="00882E34" w:rsidRDefault="007C5AD1" w:rsidP="00620F43">
      <w:pPr>
        <w:spacing w:after="0" w:line="240" w:lineRule="auto"/>
        <w:rPr>
          <w:rFonts w:cs="FreesiaUPC"/>
          <w:color w:val="993300"/>
        </w:rPr>
      </w:pPr>
      <w:r>
        <w:rPr>
          <w:rFonts w:cs="FreesiaUPC"/>
          <w:color w:val="993300"/>
        </w:rPr>
        <w:t xml:space="preserve">     </w:t>
      </w:r>
    </w:p>
    <w:p w:rsidR="007C5AD1" w:rsidRDefault="007C5AD1" w:rsidP="004B60D6">
      <w:pPr>
        <w:spacing w:after="0"/>
        <w:rPr>
          <w:b/>
          <w:color w:val="993300"/>
        </w:rPr>
      </w:pPr>
      <w:r w:rsidRPr="00882E34">
        <w:rPr>
          <w:b/>
          <w:color w:val="993300"/>
        </w:rPr>
        <w:t xml:space="preserve">   </w:t>
      </w:r>
    </w:p>
    <w:p w:rsidR="007C5AD1" w:rsidRDefault="007C5AD1" w:rsidP="004B60D6">
      <w:pPr>
        <w:spacing w:after="0"/>
        <w:rPr>
          <w:b/>
          <w:color w:val="993300"/>
        </w:rPr>
      </w:pPr>
    </w:p>
    <w:p w:rsidR="007C5AD1" w:rsidRDefault="007C5AD1" w:rsidP="004B60D6">
      <w:pPr>
        <w:spacing w:after="0"/>
        <w:rPr>
          <w:b/>
          <w:color w:val="993300"/>
        </w:rPr>
      </w:pPr>
    </w:p>
    <w:p w:rsidR="007C5AD1" w:rsidRDefault="007C5AD1" w:rsidP="004B60D6">
      <w:pPr>
        <w:spacing w:after="0"/>
        <w:rPr>
          <w:b/>
          <w:color w:val="993300"/>
        </w:rPr>
      </w:pPr>
    </w:p>
    <w:p w:rsidR="007C5AD1" w:rsidRDefault="007C5AD1" w:rsidP="004B60D6">
      <w:pPr>
        <w:spacing w:after="0"/>
        <w:rPr>
          <w:b/>
          <w:color w:val="993300"/>
        </w:rPr>
      </w:pPr>
    </w:p>
    <w:p w:rsidR="007C5AD1" w:rsidRPr="00CE38F4" w:rsidRDefault="007C5AD1" w:rsidP="004B60D6">
      <w:pPr>
        <w:spacing w:after="0"/>
        <w:rPr>
          <w:b/>
          <w:color w:val="993300"/>
          <w:sz w:val="24"/>
          <w:szCs w:val="24"/>
        </w:rPr>
      </w:pPr>
    </w:p>
    <w:p w:rsidR="007C5AD1" w:rsidRPr="00CE38F4" w:rsidRDefault="007C5AD1" w:rsidP="004B60D6">
      <w:pPr>
        <w:spacing w:after="0"/>
        <w:rPr>
          <w:b/>
          <w:color w:val="993300"/>
          <w:sz w:val="24"/>
          <w:szCs w:val="24"/>
        </w:rPr>
      </w:pPr>
      <w:r w:rsidRPr="00CE38F4">
        <w:rPr>
          <w:b/>
          <w:color w:val="993300"/>
          <w:sz w:val="24"/>
          <w:szCs w:val="24"/>
        </w:rPr>
        <w:t xml:space="preserve">  </w:t>
      </w:r>
      <w:r>
        <w:rPr>
          <w:b/>
          <w:color w:val="993300"/>
          <w:sz w:val="24"/>
          <w:szCs w:val="24"/>
        </w:rPr>
        <w:t xml:space="preserve">  </w:t>
      </w:r>
      <w:r w:rsidRPr="00CE38F4">
        <w:rPr>
          <w:b/>
          <w:color w:val="993300"/>
          <w:sz w:val="24"/>
          <w:szCs w:val="24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Pr="00CE38F4">
            <w:rPr>
              <w:b/>
              <w:color w:val="993300"/>
              <w:sz w:val="24"/>
              <w:szCs w:val="24"/>
            </w:rPr>
            <w:t>Italy</w:t>
          </w:r>
        </w:smartTag>
      </w:smartTag>
      <w:r w:rsidRPr="00CE38F4">
        <w:rPr>
          <w:b/>
          <w:color w:val="993300"/>
          <w:sz w:val="24"/>
          <w:szCs w:val="24"/>
        </w:rPr>
        <w:t>:</w:t>
      </w:r>
    </w:p>
    <w:p w:rsidR="007C5AD1" w:rsidRPr="00882E34" w:rsidRDefault="007C5AD1" w:rsidP="004B60D6">
      <w:pPr>
        <w:spacing w:after="0"/>
        <w:rPr>
          <w:b/>
          <w:color w:val="993300"/>
        </w:rPr>
      </w:pPr>
      <w:r w:rsidRPr="00882E34">
        <w:rPr>
          <w:b/>
          <w:color w:val="993300"/>
        </w:rPr>
        <w:t xml:space="preserve">    </w:t>
      </w:r>
      <w:r>
        <w:rPr>
          <w:b/>
          <w:color w:val="993300"/>
        </w:rPr>
        <w:t xml:space="preserve"> </w:t>
      </w:r>
      <w:r w:rsidRPr="00882E34">
        <w:rPr>
          <w:b/>
          <w:color w:val="993300"/>
        </w:rPr>
        <w:t xml:space="preserve"> IL PAPIRO</w:t>
      </w:r>
    </w:p>
    <w:p w:rsidR="007C5AD1" w:rsidRPr="00882E34" w:rsidRDefault="007C5AD1" w:rsidP="004B60D6">
      <w:pPr>
        <w:spacing w:after="0"/>
        <w:rPr>
          <w:color w:val="993300"/>
        </w:rPr>
      </w:pPr>
      <w:r>
        <w:rPr>
          <w:noProof/>
        </w:rPr>
        <w:pict>
          <v:shape id="_x0000_s1031" type="#_x0000_t75" style="position:absolute;margin-left:302.5pt;margin-top:9.1pt;width:126.5pt;height:112.15pt;z-index:251654656" filled="t" fillcolor="#930" stroked="t" strokecolor="#930" strokeweight="2.25pt">
            <v:imagedata r:id="rId12" o:title=""/>
          </v:shape>
        </w:pict>
      </w:r>
      <w:r>
        <w:rPr>
          <w:noProof/>
        </w:rPr>
        <w:pict>
          <v:shape id="_x0000_s1032" type="#_x0000_t75" style="position:absolute;margin-left:451pt;margin-top:9.1pt;width:126.5pt;height:112.15pt;z-index:251655680" filled="t" fillcolor="#930" stroked="t" strokecolor="#930" strokeweight="2.25pt">
            <v:imagedata r:id="rId13" o:title=""/>
          </v:shape>
        </w:pict>
      </w:r>
      <w:r w:rsidRPr="00882E34">
        <w:rPr>
          <w:color w:val="993300"/>
        </w:rPr>
        <w:t xml:space="preserve">    </w:t>
      </w:r>
      <w:r>
        <w:rPr>
          <w:color w:val="993300"/>
        </w:rPr>
        <w:t xml:space="preserve"> </w:t>
      </w:r>
      <w:r w:rsidRPr="00882E34">
        <w:rPr>
          <w:color w:val="993300"/>
        </w:rPr>
        <w:t xml:space="preserve"> </w:t>
      </w:r>
      <w:smartTag w:uri="urn:schemas-microsoft-com:office:smarttags" w:element="City">
        <w:r w:rsidRPr="00882E34">
          <w:rPr>
            <w:color w:val="993300"/>
          </w:rPr>
          <w:t>Florence</w:t>
        </w:r>
      </w:smartTag>
      <w:r w:rsidRPr="00882E34">
        <w:rPr>
          <w:color w:val="993300"/>
        </w:rPr>
        <w:t xml:space="preserve"> , </w:t>
      </w:r>
      <w:smartTag w:uri="urn:schemas-microsoft-com:office:smarttags" w:element="City">
        <w:r w:rsidRPr="00882E34">
          <w:rPr>
            <w:color w:val="993300"/>
          </w:rPr>
          <w:t>Rome</w:t>
        </w:r>
      </w:smartTag>
      <w:r w:rsidRPr="00882E34">
        <w:rPr>
          <w:color w:val="993300"/>
        </w:rPr>
        <w:t xml:space="preserve">, </w:t>
      </w:r>
      <w:smartTag w:uri="urn:schemas-microsoft-com:office:smarttags" w:element="City">
        <w:r w:rsidRPr="00882E34">
          <w:rPr>
            <w:color w:val="993300"/>
          </w:rPr>
          <w:t>Venice</w:t>
        </w:r>
      </w:smartTag>
      <w:r w:rsidRPr="00882E34">
        <w:rPr>
          <w:color w:val="993300"/>
        </w:rPr>
        <w:t xml:space="preserve">, </w:t>
      </w:r>
      <w:smartTag w:uri="urn:schemas-microsoft-com:office:smarttags" w:element="City">
        <w:r w:rsidRPr="00882E34">
          <w:rPr>
            <w:color w:val="993300"/>
          </w:rPr>
          <w:t>Pisa</w:t>
        </w:r>
      </w:smartTag>
      <w:r w:rsidRPr="00882E34">
        <w:rPr>
          <w:color w:val="993300"/>
        </w:rPr>
        <w:t xml:space="preserve">, Cortona, Orvieto, </w:t>
      </w:r>
      <w:smartTag w:uri="urn:schemas-microsoft-com:office:smarttags" w:element="City">
        <w:smartTag w:uri="urn:schemas-microsoft-com:office:smarttags" w:element="place">
          <w:r w:rsidRPr="00882E34">
            <w:rPr>
              <w:color w:val="993300"/>
            </w:rPr>
            <w:t>Siena</w:t>
          </w:r>
        </w:smartTag>
      </w:smartTag>
      <w:r w:rsidRPr="00882E34">
        <w:rPr>
          <w:color w:val="993300"/>
        </w:rPr>
        <w:t xml:space="preserve"> </w:t>
      </w:r>
    </w:p>
    <w:p w:rsidR="007C5AD1" w:rsidRPr="00882E34" w:rsidRDefault="007C5AD1" w:rsidP="00620F43">
      <w:pPr>
        <w:tabs>
          <w:tab w:val="center" w:pos="5775"/>
        </w:tabs>
        <w:spacing w:after="0"/>
        <w:rPr>
          <w:color w:val="993300"/>
        </w:rPr>
      </w:pPr>
      <w:r w:rsidRPr="00882E34">
        <w:rPr>
          <w:color w:val="993300"/>
        </w:rPr>
        <w:t xml:space="preserve">     49r Via Cavour, </w:t>
      </w:r>
      <w:smartTag w:uri="urn:schemas-microsoft-com:office:smarttags" w:element="place">
        <w:r w:rsidRPr="00882E34">
          <w:rPr>
            <w:color w:val="993300"/>
          </w:rPr>
          <w:t>Firenze</w:t>
        </w:r>
      </w:smartTag>
      <w:r w:rsidRPr="00882E34">
        <w:rPr>
          <w:color w:val="993300"/>
        </w:rPr>
        <w:t xml:space="preserve">  </w:t>
      </w:r>
      <w:r w:rsidRPr="00882E34">
        <w:rPr>
          <w:color w:val="993300"/>
        </w:rPr>
        <w:tab/>
      </w:r>
    </w:p>
    <w:p w:rsidR="007C5AD1" w:rsidRPr="00882E34" w:rsidRDefault="007C5AD1" w:rsidP="00A717B3">
      <w:pPr>
        <w:tabs>
          <w:tab w:val="left" w:pos="9060"/>
        </w:tabs>
        <w:spacing w:after="0"/>
        <w:rPr>
          <w:color w:val="993300"/>
        </w:rPr>
      </w:pPr>
      <w:r>
        <w:rPr>
          <w:color w:val="993300"/>
        </w:rPr>
        <w:t xml:space="preserve">     T</w:t>
      </w:r>
      <w:r w:rsidRPr="00882E34">
        <w:rPr>
          <w:color w:val="993300"/>
        </w:rPr>
        <w:t>el: 055.215262</w:t>
      </w:r>
      <w:r w:rsidRPr="00882E34">
        <w:rPr>
          <w:color w:val="993300"/>
        </w:rPr>
        <w:tab/>
      </w:r>
    </w:p>
    <w:p w:rsidR="007C5AD1" w:rsidRPr="00882E34" w:rsidRDefault="007C5AD1" w:rsidP="00FB7624">
      <w:pPr>
        <w:spacing w:after="0"/>
        <w:rPr>
          <w:color w:val="993300"/>
        </w:rPr>
      </w:pPr>
      <w:r w:rsidRPr="00882E34">
        <w:rPr>
          <w:color w:val="993300"/>
        </w:rPr>
        <w:t xml:space="preserve">      www: ILpapirofirenze.it                             </w:t>
      </w:r>
    </w:p>
    <w:p w:rsidR="007C5AD1" w:rsidRPr="00882E34" w:rsidRDefault="007C5AD1" w:rsidP="00FB7624">
      <w:pPr>
        <w:spacing w:after="0"/>
        <w:rPr>
          <w:color w:val="993300"/>
        </w:rPr>
      </w:pPr>
    </w:p>
    <w:p w:rsidR="007C5AD1" w:rsidRDefault="007C5AD1" w:rsidP="00FB7624">
      <w:pPr>
        <w:spacing w:after="0"/>
        <w:rPr>
          <w:rFonts w:ascii="Verdana" w:hAnsi="Verdana"/>
          <w:color w:val="993300"/>
          <w:sz w:val="20"/>
          <w:szCs w:val="20"/>
        </w:rPr>
      </w:pPr>
      <w:r w:rsidRPr="00882E34">
        <w:rPr>
          <w:color w:val="993300"/>
        </w:rPr>
        <w:t xml:space="preserve">                                                              </w:t>
      </w:r>
      <w:r w:rsidRPr="003447FC">
        <w:rPr>
          <w:rFonts w:ascii="Verdana" w:hAnsi="Verdana"/>
          <w:color w:val="993300"/>
          <w:sz w:val="20"/>
          <w:szCs w:val="20"/>
        </w:rPr>
        <w:t xml:space="preserve">   </w:t>
      </w:r>
    </w:p>
    <w:p w:rsidR="007C5AD1" w:rsidRDefault="007C5AD1" w:rsidP="00FB7624">
      <w:pPr>
        <w:spacing w:after="0"/>
        <w:rPr>
          <w:rFonts w:ascii="Verdana" w:hAnsi="Verdana"/>
          <w:color w:val="993300"/>
          <w:sz w:val="20"/>
          <w:szCs w:val="20"/>
        </w:rPr>
      </w:pPr>
    </w:p>
    <w:p w:rsidR="007C5AD1" w:rsidRDefault="007C5AD1" w:rsidP="00FB7624">
      <w:pPr>
        <w:spacing w:after="0"/>
        <w:rPr>
          <w:rFonts w:ascii="Verdana" w:hAnsi="Verdana"/>
          <w:color w:val="993300"/>
          <w:sz w:val="20"/>
          <w:szCs w:val="20"/>
        </w:rPr>
      </w:pPr>
    </w:p>
    <w:p w:rsidR="007C5AD1" w:rsidRDefault="007C5AD1" w:rsidP="00FB7624">
      <w:pPr>
        <w:spacing w:after="0"/>
        <w:rPr>
          <w:rFonts w:ascii="Verdana" w:hAnsi="Verdana"/>
          <w:color w:val="993300"/>
          <w:sz w:val="20"/>
          <w:szCs w:val="20"/>
        </w:rPr>
      </w:pPr>
    </w:p>
    <w:p w:rsidR="007C5AD1" w:rsidRPr="00CE38F4" w:rsidRDefault="007C5AD1" w:rsidP="00FB7624">
      <w:pPr>
        <w:spacing w:after="0"/>
        <w:rPr>
          <w:rFonts w:ascii="Verdana" w:hAnsi="Verdana"/>
          <w:b/>
          <w:color w:val="993300"/>
          <w:sz w:val="20"/>
          <w:szCs w:val="20"/>
        </w:rPr>
      </w:pPr>
      <w:r>
        <w:rPr>
          <w:rFonts w:ascii="Verdana" w:hAnsi="Verdana"/>
          <w:color w:val="993300"/>
          <w:sz w:val="20"/>
          <w:szCs w:val="20"/>
        </w:rPr>
        <w:t xml:space="preserve">   </w:t>
      </w:r>
    </w:p>
    <w:p w:rsidR="007C5AD1" w:rsidRDefault="007C5AD1" w:rsidP="00FB7624">
      <w:pPr>
        <w:spacing w:after="0"/>
        <w:rPr>
          <w:rFonts w:ascii="Verdana" w:hAnsi="Verdana"/>
          <w:color w:val="993300"/>
          <w:sz w:val="20"/>
          <w:szCs w:val="20"/>
        </w:rPr>
      </w:pPr>
      <w:r>
        <w:rPr>
          <w:rFonts w:ascii="Verdana" w:hAnsi="Verdana"/>
          <w:color w:val="993300"/>
          <w:sz w:val="20"/>
          <w:szCs w:val="20"/>
        </w:rPr>
        <w:t xml:space="preserve"> </w:t>
      </w:r>
    </w:p>
    <w:p w:rsidR="007C5AD1" w:rsidRDefault="007C5AD1" w:rsidP="00FB7624">
      <w:pPr>
        <w:spacing w:after="0"/>
        <w:rPr>
          <w:rFonts w:ascii="Verdana" w:hAnsi="Verdana"/>
          <w:color w:val="993300"/>
          <w:sz w:val="20"/>
          <w:szCs w:val="20"/>
        </w:rPr>
      </w:pPr>
      <w:r>
        <w:rPr>
          <w:rFonts w:ascii="Verdana" w:hAnsi="Verdana"/>
          <w:color w:val="993300"/>
          <w:sz w:val="20"/>
          <w:szCs w:val="20"/>
        </w:rPr>
        <w:t xml:space="preserve">                                                           </w:t>
      </w:r>
    </w:p>
    <w:p w:rsidR="007C5AD1" w:rsidRDefault="007C5AD1" w:rsidP="00FB7624">
      <w:pPr>
        <w:spacing w:after="0"/>
        <w:rPr>
          <w:rFonts w:ascii="Verdana" w:hAnsi="Verdana"/>
          <w:color w:val="993300"/>
          <w:sz w:val="20"/>
          <w:szCs w:val="20"/>
        </w:rPr>
      </w:pPr>
      <w:r>
        <w:rPr>
          <w:rFonts w:ascii="Verdana" w:hAnsi="Verdana"/>
          <w:color w:val="993300"/>
          <w:sz w:val="20"/>
          <w:szCs w:val="20"/>
        </w:rPr>
        <w:t xml:space="preserve">                                                           </w:t>
      </w:r>
      <w:r w:rsidRPr="003447FC">
        <w:rPr>
          <w:rFonts w:ascii="Verdana" w:hAnsi="Verdana"/>
          <w:color w:val="993300"/>
          <w:sz w:val="20"/>
          <w:szCs w:val="20"/>
        </w:rPr>
        <w:t xml:space="preserve"> </w:t>
      </w:r>
    </w:p>
    <w:p w:rsidR="007C5AD1" w:rsidRPr="00EC29C4" w:rsidRDefault="007C5AD1" w:rsidP="00FB7624">
      <w:pPr>
        <w:spacing w:after="0"/>
        <w:rPr>
          <w:rFonts w:ascii="Verdana" w:hAnsi="Verdana"/>
          <w:b/>
          <w:color w:val="993300"/>
          <w:sz w:val="20"/>
          <w:szCs w:val="20"/>
        </w:rPr>
      </w:pPr>
      <w:r w:rsidRPr="00EC29C4">
        <w:rPr>
          <w:rFonts w:ascii="Verdana" w:hAnsi="Verdana"/>
          <w:b/>
          <w:color w:val="993300"/>
          <w:sz w:val="20"/>
          <w:szCs w:val="20"/>
        </w:rPr>
        <w:t xml:space="preserve">                                                   </w:t>
      </w:r>
      <w:r>
        <w:rPr>
          <w:rFonts w:ascii="Verdana" w:hAnsi="Verdana"/>
          <w:b/>
          <w:color w:val="993300"/>
          <w:sz w:val="20"/>
          <w:szCs w:val="20"/>
        </w:rPr>
        <w:t xml:space="preserve">         </w:t>
      </w:r>
      <w:r w:rsidRPr="00EC29C4">
        <w:rPr>
          <w:rFonts w:ascii="Verdana" w:hAnsi="Verdana"/>
          <w:b/>
          <w:color w:val="993300"/>
          <w:sz w:val="20"/>
          <w:szCs w:val="20"/>
        </w:rPr>
        <w:t xml:space="preserve"> </w:t>
      </w:r>
      <w:r w:rsidRPr="00EC29C4">
        <w:rPr>
          <w:b/>
          <w:color w:val="993300"/>
          <w:sz w:val="24"/>
          <w:szCs w:val="24"/>
        </w:rPr>
        <w:t xml:space="preserve"> Home   Catalog    Contact Us  Privacy   </w:t>
      </w:r>
    </w:p>
    <w:sectPr w:rsidR="007C5AD1" w:rsidRPr="00EC29C4" w:rsidSect="00DF382D">
      <w:pgSz w:w="12240" w:h="15840"/>
      <w:pgMar w:top="360" w:right="360" w:bottom="180" w:left="3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12C5"/>
    <w:rsid w:val="000200EF"/>
    <w:rsid w:val="0003477B"/>
    <w:rsid w:val="000A4794"/>
    <w:rsid w:val="000F7CFE"/>
    <w:rsid w:val="00112101"/>
    <w:rsid w:val="00183D33"/>
    <w:rsid w:val="00254188"/>
    <w:rsid w:val="003017D0"/>
    <w:rsid w:val="00340F78"/>
    <w:rsid w:val="003412C5"/>
    <w:rsid w:val="003447FC"/>
    <w:rsid w:val="00395C3B"/>
    <w:rsid w:val="00397D8E"/>
    <w:rsid w:val="003A3D6B"/>
    <w:rsid w:val="003B3826"/>
    <w:rsid w:val="003E0AB7"/>
    <w:rsid w:val="003E57B9"/>
    <w:rsid w:val="003F3719"/>
    <w:rsid w:val="00491D83"/>
    <w:rsid w:val="004B60D6"/>
    <w:rsid w:val="00506734"/>
    <w:rsid w:val="00530AAD"/>
    <w:rsid w:val="006003C8"/>
    <w:rsid w:val="00620F43"/>
    <w:rsid w:val="006B702B"/>
    <w:rsid w:val="006E334A"/>
    <w:rsid w:val="006F3BBD"/>
    <w:rsid w:val="00707625"/>
    <w:rsid w:val="00755C98"/>
    <w:rsid w:val="007C5AD1"/>
    <w:rsid w:val="007F053E"/>
    <w:rsid w:val="00802CE0"/>
    <w:rsid w:val="00817EA2"/>
    <w:rsid w:val="00882E34"/>
    <w:rsid w:val="00886E3A"/>
    <w:rsid w:val="008C1998"/>
    <w:rsid w:val="008C57B7"/>
    <w:rsid w:val="008D1B20"/>
    <w:rsid w:val="008E620C"/>
    <w:rsid w:val="008F56BA"/>
    <w:rsid w:val="00973449"/>
    <w:rsid w:val="009D037D"/>
    <w:rsid w:val="009D6BC1"/>
    <w:rsid w:val="009E0303"/>
    <w:rsid w:val="00A13D43"/>
    <w:rsid w:val="00A66A4C"/>
    <w:rsid w:val="00A717B3"/>
    <w:rsid w:val="00A8522C"/>
    <w:rsid w:val="00A8678A"/>
    <w:rsid w:val="00AA454A"/>
    <w:rsid w:val="00AB4809"/>
    <w:rsid w:val="00AC7C46"/>
    <w:rsid w:val="00B25A7B"/>
    <w:rsid w:val="00CE38F4"/>
    <w:rsid w:val="00CE535D"/>
    <w:rsid w:val="00CF5CE5"/>
    <w:rsid w:val="00D12B2D"/>
    <w:rsid w:val="00D457CF"/>
    <w:rsid w:val="00D8539F"/>
    <w:rsid w:val="00DD243B"/>
    <w:rsid w:val="00DF382D"/>
    <w:rsid w:val="00E1102D"/>
    <w:rsid w:val="00E328C8"/>
    <w:rsid w:val="00EC29C4"/>
    <w:rsid w:val="00EE723B"/>
    <w:rsid w:val="00EF222A"/>
    <w:rsid w:val="00FB7624"/>
    <w:rsid w:val="00FE3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ountry-region"/>
  <w:smartTagType w:namespaceuri="urn:schemas-microsoft-com:office:smarttags" w:name="place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C4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4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12C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412C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Lpapirousa.com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://www.ILpapirousa.com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ILpapirousa.com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1178</TotalTime>
  <Pages>1</Pages>
  <Words>249</Words>
  <Characters>1425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</dc:creator>
  <cp:keywords/>
  <dc:description/>
  <cp:lastModifiedBy>Marilyn</cp:lastModifiedBy>
  <cp:revision>18</cp:revision>
  <dcterms:created xsi:type="dcterms:W3CDTF">2012-08-06T05:55:00Z</dcterms:created>
  <dcterms:modified xsi:type="dcterms:W3CDTF">2013-08-31T20:40:00Z</dcterms:modified>
</cp:coreProperties>
</file>